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5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21643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21643A" w:rsidTr="00B57C8C">
              <w:trPr>
                <w:cantSplit/>
                <w:trHeight w:hRule="exact" w:val="6831"/>
              </w:trPr>
              <w:tc>
                <w:tcPr>
                  <w:tcW w:w="7200" w:type="dxa"/>
                </w:tcPr>
                <w:p w:rsidR="0021643A" w:rsidRDefault="00E20083">
                  <w:bookmarkStart w:id="0" w:name="_GoBack"/>
                  <w:bookmarkEnd w:id="0"/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915750" cy="4405579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5998.5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0908" cy="4410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240E" w:rsidTr="00B57C8C">
              <w:trPr>
                <w:cantSplit/>
                <w:trHeight w:hRule="exact" w:val="106"/>
              </w:trPr>
              <w:tc>
                <w:tcPr>
                  <w:tcW w:w="7200" w:type="dxa"/>
                </w:tcPr>
                <w:p w:rsidR="00C2240E" w:rsidRDefault="00C2240E">
                  <w:pPr>
                    <w:rPr>
                      <w:noProof/>
                      <w:lang w:eastAsia="en-US"/>
                    </w:rPr>
                  </w:pPr>
                </w:p>
              </w:tc>
            </w:tr>
            <w:tr w:rsidR="0021643A" w:rsidTr="00FF255E">
              <w:trPr>
                <w:trHeight w:hRule="exact" w:val="9270"/>
              </w:trPr>
              <w:tc>
                <w:tcPr>
                  <w:tcW w:w="7200" w:type="dxa"/>
                </w:tcPr>
                <w:p w:rsidR="0021643A" w:rsidRDefault="00C44A9A" w:rsidP="00B57C8C">
                  <w:pPr>
                    <w:pStyle w:val="Subtitle"/>
                    <w:jc w:val="center"/>
                  </w:pPr>
                  <w:r>
                    <w:t>April</w:t>
                  </w:r>
                  <w:r w:rsidR="00FF255E">
                    <w:t xml:space="preserve"> </w:t>
                  </w:r>
                  <w:r w:rsidR="00ED4869">
                    <w:t>1</w:t>
                  </w:r>
                  <w:r w:rsidR="00ED4869" w:rsidRPr="00ED4869">
                    <w:rPr>
                      <w:vertAlign w:val="superscript"/>
                    </w:rPr>
                    <w:t>st</w:t>
                  </w:r>
                  <w:r w:rsidR="00ED4869">
                    <w:t xml:space="preserve"> – 30</w:t>
                  </w:r>
                  <w:r w:rsidR="00ED4869" w:rsidRPr="00ED4869">
                    <w:rPr>
                      <w:vertAlign w:val="superscript"/>
                    </w:rPr>
                    <w:t>th</w:t>
                  </w:r>
                </w:p>
                <w:p w:rsidR="00FF255E" w:rsidRPr="00FF255E" w:rsidRDefault="00ED4869" w:rsidP="00B57C8C">
                  <w:pPr>
                    <w:pStyle w:val="Title"/>
                    <w:jc w:val="center"/>
                  </w:pPr>
                  <w:r>
                    <w:t xml:space="preserve">FAMILY </w:t>
                  </w:r>
                  <w:r w:rsidR="00FF255E" w:rsidRPr="00FF255E">
                    <w:t>PHOTO BOOTH</w:t>
                  </w:r>
                  <w:r w:rsidR="00B57C8C">
                    <w:t>!</w:t>
                  </w:r>
                </w:p>
                <w:p w:rsidR="00FF255E" w:rsidRDefault="00FF255E" w:rsidP="00FF255E">
                  <w:pPr>
                    <w:pStyle w:val="Heading1"/>
                    <w:jc w:val="center"/>
                  </w:pPr>
                  <w:r w:rsidRPr="00FF255E">
                    <w:t xml:space="preserve">Come support the Mills County </w:t>
                  </w:r>
                  <w:r w:rsidR="00ED4869">
                    <w:t>NEST Program</w:t>
                  </w:r>
                </w:p>
                <w:p w:rsidR="0021643A" w:rsidRDefault="0021643A">
                  <w:pPr>
                    <w:pStyle w:val="Heading1"/>
                  </w:pPr>
                </w:p>
                <w:p w:rsidR="00FF255E" w:rsidRDefault="00ED4869" w:rsidP="002C5F4C">
                  <w:pPr>
                    <w:jc w:val="center"/>
                    <w:rPr>
                      <w:sz w:val="32"/>
                      <w:szCs w:val="32"/>
                    </w:rPr>
                  </w:pPr>
                  <w:r w:rsidRPr="00ED4869">
                    <w:rPr>
                      <w:sz w:val="32"/>
                      <w:szCs w:val="32"/>
                    </w:rPr>
                    <w:t xml:space="preserve">Bring a pack of diapers and receive a </w:t>
                  </w:r>
                  <w:r w:rsidR="00326FAB">
                    <w:rPr>
                      <w:sz w:val="32"/>
                      <w:szCs w:val="32"/>
                    </w:rPr>
                    <w:t xml:space="preserve">         </w:t>
                  </w:r>
                  <w:r w:rsidRPr="00326FAB">
                    <w:rPr>
                      <w:b/>
                      <w:color w:val="97C83C" w:themeColor="accent2"/>
                      <w:sz w:val="48"/>
                      <w:szCs w:val="48"/>
                      <w:u w:val="single"/>
                    </w:rPr>
                    <w:t>FREE</w:t>
                  </w:r>
                  <w:r w:rsidRPr="00ED4869">
                    <w:rPr>
                      <w:sz w:val="32"/>
                      <w:szCs w:val="32"/>
                    </w:rPr>
                    <w:t xml:space="preserve"> </w:t>
                  </w:r>
                  <w:r w:rsidR="00326FAB">
                    <w:rPr>
                      <w:sz w:val="32"/>
                      <w:szCs w:val="32"/>
                    </w:rPr>
                    <w:t xml:space="preserve">  </w:t>
                  </w:r>
                  <w:r w:rsidRPr="00326FAB">
                    <w:rPr>
                      <w:b/>
                      <w:color w:val="E03177" w:themeColor="accent1"/>
                      <w:sz w:val="36"/>
                      <w:szCs w:val="36"/>
                    </w:rPr>
                    <w:t>8x10 photo of your family!</w:t>
                  </w:r>
                </w:p>
                <w:p w:rsidR="00ED4869" w:rsidRPr="00ED4869" w:rsidRDefault="00ED4869" w:rsidP="00ED48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D4869">
                    <w:rPr>
                      <w:b/>
                      <w:sz w:val="32"/>
                      <w:szCs w:val="32"/>
                    </w:rPr>
                    <w:t>We are in most need of sizes 3, 4 &amp; 5!</w:t>
                  </w:r>
                </w:p>
                <w:p w:rsidR="00F26445" w:rsidRPr="00ED4869" w:rsidRDefault="00ED4869" w:rsidP="00ED4869">
                  <w:pPr>
                    <w:jc w:val="center"/>
                    <w:rPr>
                      <w:sz w:val="32"/>
                      <w:szCs w:val="32"/>
                    </w:rPr>
                  </w:pPr>
                  <w:r w:rsidRPr="00EA7AE7">
                    <w:rPr>
                      <w:b/>
                      <w:color w:val="E03177" w:themeColor="accent1"/>
                      <w:sz w:val="32"/>
                      <w:szCs w:val="32"/>
                    </w:rPr>
                    <w:t xml:space="preserve">Call 712-527-9699 </w:t>
                  </w:r>
                  <w:r w:rsidR="00EA7AE7" w:rsidRPr="00EA7AE7">
                    <w:rPr>
                      <w:b/>
                      <w:color w:val="E03177" w:themeColor="accent1"/>
                      <w:sz w:val="32"/>
                      <w:szCs w:val="32"/>
                    </w:rPr>
                    <w:t xml:space="preserve">         </w:t>
                  </w:r>
                  <w:r w:rsidR="00EA7AE7" w:rsidRPr="00EA7AE7">
                    <w:rPr>
                      <w:color w:val="E03177" w:themeColor="accent1"/>
                      <w:sz w:val="32"/>
                      <w:szCs w:val="32"/>
                    </w:rPr>
                    <w:t xml:space="preserve">                                                          </w:t>
                  </w:r>
                  <w:r w:rsidRPr="00EA7AE7">
                    <w:rPr>
                      <w:i/>
                      <w:sz w:val="32"/>
                      <w:szCs w:val="32"/>
                    </w:rPr>
                    <w:t>to schedule an appointment with Sara!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21643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21643A" w:rsidRDefault="0021643A" w:rsidP="00FF255E">
                  <w:pPr>
                    <w:jc w:val="center"/>
                  </w:pPr>
                </w:p>
              </w:tc>
            </w:tr>
          </w:tbl>
          <w:p w:rsidR="0021643A" w:rsidRDefault="0021643A"/>
        </w:tc>
        <w:tc>
          <w:tcPr>
            <w:tcW w:w="144" w:type="dxa"/>
          </w:tcPr>
          <w:p w:rsidR="0021643A" w:rsidRDefault="0021643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21643A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21643A" w:rsidRDefault="0021643A">
                  <w:pPr>
                    <w:pStyle w:val="Heading2"/>
                  </w:pPr>
                </w:p>
                <w:p w:rsidR="0021643A" w:rsidRDefault="0021643A">
                  <w:pPr>
                    <w:pStyle w:val="Line"/>
                  </w:pPr>
                </w:p>
                <w:p w:rsidR="0021643A" w:rsidRDefault="00F26445">
                  <w:pPr>
                    <w:pStyle w:val="Heading2"/>
                  </w:pPr>
                  <w:r>
                    <w:t xml:space="preserve">Help us </w:t>
                  </w:r>
                  <w:r w:rsidR="00ED4869">
                    <w:t>collect</w:t>
                  </w:r>
                  <w:r>
                    <w:t xml:space="preserve"> diapers for those in need!</w:t>
                  </w:r>
                </w:p>
                <w:p w:rsidR="0021643A" w:rsidRDefault="0021643A">
                  <w:pPr>
                    <w:pStyle w:val="Line"/>
                  </w:pPr>
                </w:p>
                <w:p w:rsidR="00ED4869" w:rsidRDefault="00ED4869" w:rsidP="00ED4869">
                  <w:pPr>
                    <w:pStyle w:val="Heading2"/>
                  </w:pPr>
                  <w:r>
                    <w:t>36% of parents living in poverty routinely run out of diapers for their infants and toddlers</w:t>
                  </w:r>
                </w:p>
                <w:p w:rsidR="0021643A" w:rsidRDefault="0021643A">
                  <w:pPr>
                    <w:pStyle w:val="Line"/>
                  </w:pPr>
                </w:p>
                <w:p w:rsidR="00ED4869" w:rsidRDefault="00ED4869" w:rsidP="00ED4869">
                  <w:pPr>
                    <w:pStyle w:val="Heading2"/>
                  </w:pPr>
                  <w:r>
                    <w:t>A baby needs 10 to 12 diapers a day and a</w:t>
                  </w:r>
                </w:p>
                <w:p w:rsidR="0021643A" w:rsidRDefault="00ED4869" w:rsidP="00ED4869">
                  <w:pPr>
                    <w:pStyle w:val="Heading2"/>
                  </w:pPr>
                  <w:r>
                    <w:t>toddler needs approximately 8 diapers</w:t>
                  </w:r>
                </w:p>
                <w:p w:rsidR="0021643A" w:rsidRDefault="0021643A">
                  <w:pPr>
                    <w:pStyle w:val="Line"/>
                  </w:pPr>
                </w:p>
                <w:p w:rsidR="0021643A" w:rsidRDefault="0021643A" w:rsidP="00F26445">
                  <w:pPr>
                    <w:pStyle w:val="Heading2"/>
                  </w:pPr>
                </w:p>
              </w:tc>
            </w:tr>
            <w:tr w:rsidR="0021643A">
              <w:trPr>
                <w:trHeight w:hRule="exact" w:val="144"/>
              </w:trPr>
              <w:tc>
                <w:tcPr>
                  <w:tcW w:w="3446" w:type="dxa"/>
                </w:tcPr>
                <w:p w:rsidR="0021643A" w:rsidRDefault="0021643A"/>
              </w:tc>
            </w:tr>
            <w:tr w:rsidR="0021643A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326FAB" w:rsidRDefault="00326FAB">
                  <w:pPr>
                    <w:pStyle w:val="Heading3"/>
                  </w:pPr>
                </w:p>
                <w:p w:rsidR="00326FAB" w:rsidRDefault="00326FAB">
                  <w:pPr>
                    <w:pStyle w:val="Heading3"/>
                  </w:pPr>
                  <w:r>
                    <w:t>THE NEST pROGRAM</w:t>
                  </w:r>
                </w:p>
                <w:p w:rsidR="00326FAB" w:rsidRPr="00326FAB" w:rsidRDefault="00326FAB" w:rsidP="00326FAB"/>
                <w:p w:rsidR="0021643A" w:rsidRDefault="00C44A9A">
                  <w:pPr>
                    <w:pStyle w:val="Heading3"/>
                  </w:pPr>
                  <w:r>
                    <w:t>Mills county public health</w:t>
                  </w:r>
                </w:p>
                <w:p w:rsidR="0021643A" w:rsidRDefault="008D64B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51DC3B16264449EEA93828A419B1FD77"/>
                      </w:placeholder>
                      <w:text w:multiLine="1"/>
                    </w:sdtPr>
                    <w:sdtEndPr/>
                    <w:sdtContent>
                      <w:r w:rsidR="00C44A9A">
                        <w:t>212 Independence</w:t>
                      </w:r>
                      <w:r w:rsidR="00C44A9A">
                        <w:br/>
                        <w:t xml:space="preserve">Glenwood, IA 51534 </w:t>
                      </w:r>
                    </w:sdtContent>
                  </w:sdt>
                </w:p>
                <w:p w:rsidR="0021643A" w:rsidRDefault="00C44A9A">
                  <w:pPr>
                    <w:pStyle w:val="ContactInfo"/>
                  </w:pPr>
                  <w:r>
                    <w:t>712-527-9699</w:t>
                  </w:r>
                </w:p>
                <w:p w:rsidR="0021643A" w:rsidRDefault="0021643A" w:rsidP="00FF255E">
                  <w:pPr>
                    <w:pStyle w:val="Date"/>
                  </w:pPr>
                </w:p>
              </w:tc>
            </w:tr>
          </w:tbl>
          <w:p w:rsidR="0021643A" w:rsidRDefault="0021643A"/>
        </w:tc>
      </w:tr>
    </w:tbl>
    <w:p w:rsidR="0021643A" w:rsidRDefault="0021643A">
      <w:pPr>
        <w:pStyle w:val="NoSpacing"/>
      </w:pPr>
    </w:p>
    <w:sectPr w:rsidR="0021643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E64D1"/>
    <w:multiLevelType w:val="hybridMultilevel"/>
    <w:tmpl w:val="C45C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9A"/>
    <w:rsid w:val="0021643A"/>
    <w:rsid w:val="002C5F4C"/>
    <w:rsid w:val="00326FAB"/>
    <w:rsid w:val="006F11B3"/>
    <w:rsid w:val="00731963"/>
    <w:rsid w:val="0079351D"/>
    <w:rsid w:val="008D64B5"/>
    <w:rsid w:val="00A36E6E"/>
    <w:rsid w:val="00B1153E"/>
    <w:rsid w:val="00B57C8C"/>
    <w:rsid w:val="00C16460"/>
    <w:rsid w:val="00C2240E"/>
    <w:rsid w:val="00C44A9A"/>
    <w:rsid w:val="00E20083"/>
    <w:rsid w:val="00EA7AE7"/>
    <w:rsid w:val="00ED4869"/>
    <w:rsid w:val="00F26445"/>
    <w:rsid w:val="00FF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Paragraph">
    <w:name w:val="List Paragraph"/>
    <w:basedOn w:val="Normal"/>
    <w:uiPriority w:val="34"/>
    <w:unhideWhenUsed/>
    <w:qFormat/>
    <w:rsid w:val="00F264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Paragraph">
    <w:name w:val="List Paragraph"/>
    <w:basedOn w:val="Normal"/>
    <w:uiPriority w:val="34"/>
    <w:unhideWhenUsed/>
    <w:qFormat/>
    <w:rsid w:val="00F26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5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P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DC3B16264449EEA93828A419B1F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46A3A-2481-4369-B277-125529192E0B}"/>
      </w:docPartPr>
      <w:docPartBody>
        <w:p w:rsidR="00A55E71" w:rsidRDefault="004256B9">
          <w:pPr>
            <w:pStyle w:val="51DC3B16264449EEA93828A419B1FD77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B9"/>
    <w:rsid w:val="004256B9"/>
    <w:rsid w:val="006A3A1F"/>
    <w:rsid w:val="0078079C"/>
    <w:rsid w:val="00912BF4"/>
    <w:rsid w:val="00A55E71"/>
    <w:rsid w:val="00F0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D1F3C78123407C80A18E45C9EA74FF">
    <w:name w:val="96D1F3C78123407C80A18E45C9EA74FF"/>
  </w:style>
  <w:style w:type="paragraph" w:customStyle="1" w:styleId="B188B968DDCF412D8D2E778CAE174B25">
    <w:name w:val="B188B968DDCF412D8D2E778CAE174B25"/>
  </w:style>
  <w:style w:type="paragraph" w:customStyle="1" w:styleId="AE005E767E054BA9BE0C99EFAC359EF9">
    <w:name w:val="AE005E767E054BA9BE0C99EFAC359EF9"/>
  </w:style>
  <w:style w:type="paragraph" w:customStyle="1" w:styleId="3FED65558DD6402E9B5C7D8D344825D9">
    <w:name w:val="3FED65558DD6402E9B5C7D8D344825D9"/>
  </w:style>
  <w:style w:type="paragraph" w:customStyle="1" w:styleId="316253D902D34C8197915E8CDC57A2F7">
    <w:name w:val="316253D902D34C8197915E8CDC57A2F7"/>
  </w:style>
  <w:style w:type="paragraph" w:customStyle="1" w:styleId="56239EF6CFE341B6B0A2CBA25DFEEC92">
    <w:name w:val="56239EF6CFE341B6B0A2CBA25DFEEC92"/>
  </w:style>
  <w:style w:type="paragraph" w:customStyle="1" w:styleId="2FFD971D57F04CA5848F53E354CA1CC8">
    <w:name w:val="2FFD971D57F04CA5848F53E354CA1CC8"/>
  </w:style>
  <w:style w:type="paragraph" w:customStyle="1" w:styleId="6BB2AFB9A8BB49D7B26383B51DF3ED48">
    <w:name w:val="6BB2AFB9A8BB49D7B26383B51DF3ED48"/>
  </w:style>
  <w:style w:type="paragraph" w:customStyle="1" w:styleId="F93D470661EB4D1B9A8F8A70189FF2DB">
    <w:name w:val="F93D470661EB4D1B9A8F8A70189FF2DB"/>
  </w:style>
  <w:style w:type="paragraph" w:customStyle="1" w:styleId="1572FF888DEB452DBFCB6F15B82514D4">
    <w:name w:val="1572FF888DEB452DBFCB6F15B82514D4"/>
  </w:style>
  <w:style w:type="paragraph" w:customStyle="1" w:styleId="51DC3B16264449EEA93828A419B1FD77">
    <w:name w:val="51DC3B16264449EEA93828A419B1FD77"/>
  </w:style>
  <w:style w:type="paragraph" w:customStyle="1" w:styleId="BDCC186000FC403E9EE2900F2336D38E">
    <w:name w:val="BDCC186000FC403E9EE2900F2336D38E"/>
  </w:style>
  <w:style w:type="paragraph" w:customStyle="1" w:styleId="39437F17EC3847FE9CDB84DB0BA73B2E">
    <w:name w:val="39437F17EC3847FE9CDB84DB0BA73B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D1F3C78123407C80A18E45C9EA74FF">
    <w:name w:val="96D1F3C78123407C80A18E45C9EA74FF"/>
  </w:style>
  <w:style w:type="paragraph" w:customStyle="1" w:styleId="B188B968DDCF412D8D2E778CAE174B25">
    <w:name w:val="B188B968DDCF412D8D2E778CAE174B25"/>
  </w:style>
  <w:style w:type="paragraph" w:customStyle="1" w:styleId="AE005E767E054BA9BE0C99EFAC359EF9">
    <w:name w:val="AE005E767E054BA9BE0C99EFAC359EF9"/>
  </w:style>
  <w:style w:type="paragraph" w:customStyle="1" w:styleId="3FED65558DD6402E9B5C7D8D344825D9">
    <w:name w:val="3FED65558DD6402E9B5C7D8D344825D9"/>
  </w:style>
  <w:style w:type="paragraph" w:customStyle="1" w:styleId="316253D902D34C8197915E8CDC57A2F7">
    <w:name w:val="316253D902D34C8197915E8CDC57A2F7"/>
  </w:style>
  <w:style w:type="paragraph" w:customStyle="1" w:styleId="56239EF6CFE341B6B0A2CBA25DFEEC92">
    <w:name w:val="56239EF6CFE341B6B0A2CBA25DFEEC92"/>
  </w:style>
  <w:style w:type="paragraph" w:customStyle="1" w:styleId="2FFD971D57F04CA5848F53E354CA1CC8">
    <w:name w:val="2FFD971D57F04CA5848F53E354CA1CC8"/>
  </w:style>
  <w:style w:type="paragraph" w:customStyle="1" w:styleId="6BB2AFB9A8BB49D7B26383B51DF3ED48">
    <w:name w:val="6BB2AFB9A8BB49D7B26383B51DF3ED48"/>
  </w:style>
  <w:style w:type="paragraph" w:customStyle="1" w:styleId="F93D470661EB4D1B9A8F8A70189FF2DB">
    <w:name w:val="F93D470661EB4D1B9A8F8A70189FF2DB"/>
  </w:style>
  <w:style w:type="paragraph" w:customStyle="1" w:styleId="1572FF888DEB452DBFCB6F15B82514D4">
    <w:name w:val="1572FF888DEB452DBFCB6F15B82514D4"/>
  </w:style>
  <w:style w:type="paragraph" w:customStyle="1" w:styleId="51DC3B16264449EEA93828A419B1FD77">
    <w:name w:val="51DC3B16264449EEA93828A419B1FD77"/>
  </w:style>
  <w:style w:type="paragraph" w:customStyle="1" w:styleId="BDCC186000FC403E9EE2900F2336D38E">
    <w:name w:val="BDCC186000FC403E9EE2900F2336D38E"/>
  </w:style>
  <w:style w:type="paragraph" w:customStyle="1" w:styleId="39437F17EC3847FE9CDB84DB0BA73B2E">
    <w:name w:val="39437F17EC3847FE9CDB84DB0BA73B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Glenwood Area Chamber of Commerce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Paff</dc:creator>
  <cp:lastModifiedBy>Secretary</cp:lastModifiedBy>
  <cp:revision>2</cp:revision>
  <cp:lastPrinted>2015-03-30T18:33:00Z</cp:lastPrinted>
  <dcterms:created xsi:type="dcterms:W3CDTF">2015-03-31T15:01:00Z</dcterms:created>
  <dcterms:modified xsi:type="dcterms:W3CDTF">2015-03-31T15:01:00Z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